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A9" w:rsidRDefault="008977C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E16592F" wp14:editId="045B29EE">
            <wp:extent cx="5731510" cy="29565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/>
    <w:p w:rsidR="008977C6" w:rsidRDefault="008977C6"/>
    <w:p w:rsidR="008977C6" w:rsidRDefault="008977C6"/>
    <w:p w:rsidR="008977C6" w:rsidRDefault="008977C6">
      <w:r>
        <w:rPr>
          <w:noProof/>
          <w:lang w:eastAsia="en-GB"/>
        </w:rPr>
        <w:drawing>
          <wp:inline distT="0" distB="0" distL="0" distR="0" wp14:anchorId="4E356005" wp14:editId="59770BF4">
            <wp:extent cx="5731510" cy="35128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>
      <w:r>
        <w:rPr>
          <w:noProof/>
          <w:lang w:eastAsia="en-GB"/>
        </w:rPr>
        <w:lastRenderedPageBreak/>
        <w:drawing>
          <wp:inline distT="0" distB="0" distL="0" distR="0" wp14:anchorId="384F1F6C" wp14:editId="5A709CE0">
            <wp:extent cx="5731510" cy="35020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/>
    <w:p w:rsidR="008977C6" w:rsidRDefault="008977C6"/>
    <w:p w:rsidR="008977C6" w:rsidRDefault="008977C6">
      <w:r>
        <w:rPr>
          <w:noProof/>
          <w:lang w:eastAsia="en-GB"/>
        </w:rPr>
        <w:drawing>
          <wp:inline distT="0" distB="0" distL="0" distR="0" wp14:anchorId="122659A8" wp14:editId="34FD5B2D">
            <wp:extent cx="5731510" cy="37490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>
      <w:r>
        <w:rPr>
          <w:noProof/>
          <w:lang w:eastAsia="en-GB"/>
        </w:rPr>
        <w:lastRenderedPageBreak/>
        <w:drawing>
          <wp:inline distT="0" distB="0" distL="0" distR="0" wp14:anchorId="1FE0D8B0" wp14:editId="426FEAEC">
            <wp:extent cx="5731510" cy="31007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>
      <w:pPr>
        <w:rPr>
          <w:noProof/>
          <w:lang w:eastAsia="en-GB"/>
        </w:rPr>
      </w:pPr>
    </w:p>
    <w:p w:rsidR="008977C6" w:rsidRDefault="008977C6">
      <w:pPr>
        <w:rPr>
          <w:noProof/>
          <w:lang w:eastAsia="en-GB"/>
        </w:rPr>
      </w:pPr>
    </w:p>
    <w:p w:rsidR="008977C6" w:rsidRDefault="008977C6">
      <w:pPr>
        <w:rPr>
          <w:noProof/>
          <w:lang w:eastAsia="en-GB"/>
        </w:rPr>
      </w:pPr>
    </w:p>
    <w:p w:rsidR="008977C6" w:rsidRDefault="008977C6">
      <w:r>
        <w:rPr>
          <w:noProof/>
          <w:lang w:eastAsia="en-GB"/>
        </w:rPr>
        <w:drawing>
          <wp:inline distT="0" distB="0" distL="0" distR="0" wp14:anchorId="23FB95FE" wp14:editId="08739228">
            <wp:extent cx="5731510" cy="41713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>
      <w:r>
        <w:rPr>
          <w:noProof/>
          <w:lang w:eastAsia="en-GB"/>
        </w:rPr>
        <w:lastRenderedPageBreak/>
        <w:drawing>
          <wp:inline distT="0" distB="0" distL="0" distR="0" wp14:anchorId="4DD99365" wp14:editId="5E328A83">
            <wp:extent cx="5731510" cy="42030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C6" w:rsidRDefault="008977C6">
      <w:r>
        <w:rPr>
          <w:noProof/>
          <w:lang w:eastAsia="en-GB"/>
        </w:rPr>
        <w:drawing>
          <wp:inline distT="0" distB="0" distL="0" distR="0" wp14:anchorId="66F3BEFB" wp14:editId="74BBF1E0">
            <wp:extent cx="5731510" cy="22205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7C6"/>
    <w:rsid w:val="001807A9"/>
    <w:rsid w:val="004F5F78"/>
    <w:rsid w:val="0089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CF92364C</Template>
  <TotalTime>0</TotalTime>
  <Pages>4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Joanne, Miss</dc:creator>
  <cp:lastModifiedBy>y0rkadm1n</cp:lastModifiedBy>
  <cp:revision>2</cp:revision>
  <dcterms:created xsi:type="dcterms:W3CDTF">2018-03-09T14:58:00Z</dcterms:created>
  <dcterms:modified xsi:type="dcterms:W3CDTF">2018-03-09T14:58:00Z</dcterms:modified>
</cp:coreProperties>
</file>